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55" w:rsidRDefault="005F5355">
      <w:pPr>
        <w:widowControl w:val="0"/>
        <w:spacing w:line="240" w:lineRule="auto"/>
        <w:ind w:left="2941"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hAnsi="Times New Roman" w:cs="Times New Roman"/>
          <w:color w:val="000000"/>
          <w:sz w:val="28"/>
          <w:szCs w:val="28"/>
        </w:rPr>
        <w:t>Аннота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ия к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 програ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ме</w:t>
      </w:r>
    </w:p>
    <w:p w:rsidR="005F5355" w:rsidRDefault="005F5355">
      <w:pPr>
        <w:spacing w:after="94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7"/>
        <w:gridCol w:w="4956"/>
      </w:tblGrid>
      <w:tr w:rsidR="005F5355">
        <w:trPr>
          <w:cantSplit/>
          <w:trHeight w:hRule="exact" w:val="1113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8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7" w:right="3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 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мир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5F5355">
        <w:trPr>
          <w:cantSplit/>
          <w:trHeight w:hRule="exact" w:val="1832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10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7" w:right="10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1-4классы.</w:t>
            </w:r>
          </w:p>
          <w:p w:rsidR="005F5355" w:rsidRDefault="005F5355">
            <w:pPr>
              <w:widowControl w:val="0"/>
              <w:spacing w:before="1" w:line="240" w:lineRule="auto"/>
              <w:ind w:left="107" w:right="10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1класс–66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</w:tr>
      <w:tr w:rsidR="005F5355">
        <w:trPr>
          <w:cantSplit/>
          <w:trHeight w:hRule="exact" w:val="890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 г.</w:t>
            </w:r>
          </w:p>
        </w:tc>
      </w:tr>
      <w:tr w:rsidR="005F5355">
        <w:trPr>
          <w:cantSplit/>
          <w:trHeight w:hRule="exact" w:val="5396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7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целос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 мира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нѐм человека на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еди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рацио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ребѐнком лич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родой;</w:t>
            </w:r>
          </w:p>
          <w:p w:rsidR="005F5355" w:rsidRDefault="005F5355">
            <w:pPr>
              <w:widowControl w:val="0"/>
              <w:spacing w:line="238" w:lineRule="auto"/>
              <w:ind w:left="107" w:right="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аний об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ире, еди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и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и соц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ого; о челов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и его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 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роде и в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ве; </w:t>
            </w:r>
          </w:p>
          <w:p w:rsidR="005F5355" w:rsidRDefault="005F5355">
            <w:pPr>
              <w:widowControl w:val="0"/>
              <w:spacing w:before="2" w:line="240" w:lineRule="auto"/>
              <w:ind w:left="107" w:right="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эмоц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ми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-нравс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ры, па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в; 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ребно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ироде и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ве, сохраня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F5355">
        <w:trPr>
          <w:cantSplit/>
          <w:trHeight w:hRule="exact" w:val="6420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7" w:right="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F5355" w:rsidRDefault="005F5355" w:rsidP="00E646B4">
            <w:pPr>
              <w:widowControl w:val="0"/>
              <w:spacing w:line="240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 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 класс</w:t>
            </w:r>
          </w:p>
          <w:p w:rsidR="005F5355" w:rsidRDefault="005F5355">
            <w:pPr>
              <w:widowControl w:val="0"/>
              <w:spacing w:line="238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/Пле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 класс</w:t>
            </w:r>
          </w:p>
          <w:p w:rsidR="005F5355" w:rsidRDefault="005F5355" w:rsidP="00E646B4">
            <w:pPr>
              <w:widowControl w:val="0"/>
              <w:spacing w:before="2" w:line="240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 класс</w:t>
            </w:r>
          </w:p>
          <w:p w:rsidR="005F5355" w:rsidRDefault="005F5355">
            <w:pPr>
              <w:widowControl w:val="0"/>
              <w:spacing w:line="239" w:lineRule="auto"/>
              <w:ind w:left="107" w:right="2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 Е.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 .Ок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мир в 2-х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(ФГОС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bookmarkEnd w:id="0"/>
    </w:tbl>
    <w:p w:rsidR="005F5355" w:rsidRDefault="005F5355"/>
    <w:sectPr w:rsidR="005F5355" w:rsidSect="001A38B8">
      <w:type w:val="continuous"/>
      <w:pgSz w:w="11906" w:h="16838"/>
      <w:pgMar w:top="844" w:right="850" w:bottom="1134" w:left="102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8B8"/>
    <w:rsid w:val="000E528C"/>
    <w:rsid w:val="001A38B8"/>
    <w:rsid w:val="00272FC0"/>
    <w:rsid w:val="003B1A5B"/>
    <w:rsid w:val="005A0B02"/>
    <w:rsid w:val="005F5355"/>
    <w:rsid w:val="00802994"/>
    <w:rsid w:val="009F1BC5"/>
    <w:rsid w:val="00E6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B02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243</Words>
  <Characters>1391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Ттатьяна</cp:lastModifiedBy>
  <cp:revision>3</cp:revision>
  <dcterms:created xsi:type="dcterms:W3CDTF">2022-02-03T17:54:00Z</dcterms:created>
  <dcterms:modified xsi:type="dcterms:W3CDTF">2022-02-03T18:49:00Z</dcterms:modified>
</cp:coreProperties>
</file>